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75FC8" w14:textId="078BBB97" w:rsidR="00AE2055" w:rsidRDefault="002F2C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59F5F6BE" wp14:editId="1D7E0B7F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BF509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07B1FC" wp14:editId="77903BD8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E1112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43FE04" wp14:editId="2C57CEF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13CBB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7793C91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B958A2F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3FE0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70513CBB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7793C91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B958A2F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251F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6CFA0E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65BFFB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26E658D" w14:textId="71D1207E" w:rsidR="00AE2055" w:rsidRPr="00602277" w:rsidRDefault="002F2C31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74C7C0" wp14:editId="545C3E5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0187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200AF6" wp14:editId="30979689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2797A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2A4B10CB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1CCFFC90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00AF6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4C92797A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2A4B10CB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1CCFFC90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AAA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59CF6D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1B6B44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92EF2A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91F5850" w14:textId="25BEF7E5" w:rsidR="00A03728" w:rsidRDefault="002F2C31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December 2</w:t>
      </w:r>
      <w:r w:rsidR="00B4185D">
        <w:rPr>
          <w:rFonts w:ascii="Univers" w:hAnsi="Univers"/>
        </w:rPr>
        <w:t>1</w:t>
      </w:r>
      <w:r>
        <w:rPr>
          <w:rFonts w:ascii="Univers" w:hAnsi="Univers"/>
        </w:rPr>
        <w:t>, 2021</w:t>
      </w:r>
    </w:p>
    <w:p w14:paraId="728BF3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E1C259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8DA4B33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0983B26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1C60E3B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4C0C3DA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</w:t>
      </w:r>
      <w:r w:rsidR="000345AD">
        <w:rPr>
          <w:rFonts w:ascii="Univers" w:hAnsi="Univers"/>
        </w:rPr>
        <w:t>RFP’s</w:t>
      </w:r>
      <w:r>
        <w:rPr>
          <w:rFonts w:ascii="Univers" w:hAnsi="Univers"/>
        </w:rPr>
        <w:t xml:space="preserve"> at 2815 East Garland Avenue, Spokane, WA  99207, for the following: </w:t>
      </w:r>
    </w:p>
    <w:p w14:paraId="0CA5A0D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917E69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F524B0" w14:textId="7AD88186" w:rsidR="00A03728" w:rsidRDefault="00AD485D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No. </w:t>
      </w:r>
      <w:r w:rsidR="002F2C31">
        <w:rPr>
          <w:rFonts w:ascii="Univers" w:hAnsi="Univers"/>
        </w:rPr>
        <w:t>15-2122</w:t>
      </w:r>
    </w:p>
    <w:p w14:paraId="3B8D4FE0" w14:textId="57CE2FC9" w:rsidR="00A03728" w:rsidRDefault="004F3B49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PROCESSING </w:t>
      </w:r>
      <w:r w:rsidR="000C1E25">
        <w:rPr>
          <w:rFonts w:ascii="Univers" w:hAnsi="Univers"/>
        </w:rPr>
        <w:t>WITH USDA BEEF COMMODITIES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AD485D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2F2C31">
        <w:rPr>
          <w:rFonts w:ascii="Univers" w:hAnsi="Univers"/>
        </w:rPr>
        <w:t>Wednesday</w:t>
      </w:r>
      <w:r w:rsidR="00AD485D">
        <w:rPr>
          <w:rFonts w:ascii="Univers" w:hAnsi="Univers"/>
        </w:rPr>
        <w:t xml:space="preserve">, </w:t>
      </w:r>
      <w:r w:rsidR="002F2C31">
        <w:rPr>
          <w:rFonts w:ascii="Univers" w:hAnsi="Univers"/>
        </w:rPr>
        <w:t>January 26, 2022</w:t>
      </w:r>
    </w:p>
    <w:p w14:paraId="1C0C123B" w14:textId="16241D9B" w:rsidR="002F2C31" w:rsidRDefault="002F2C3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2907152" w14:textId="4BFCC128" w:rsidR="002F2C31" w:rsidRDefault="002F2C3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And</w:t>
      </w:r>
    </w:p>
    <w:p w14:paraId="2181DB3E" w14:textId="3A8B08C7" w:rsidR="002F2C31" w:rsidRDefault="002F2C3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2DC8DB1" w14:textId="7FC5C79B" w:rsidR="002F2C31" w:rsidRDefault="002F2C3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 No. 16-2122</w:t>
      </w:r>
    </w:p>
    <w:p w14:paraId="6D0832F3" w14:textId="75D48FB2" w:rsidR="002F2C31" w:rsidRDefault="002F2C31" w:rsidP="002F2C31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PROCESSING WITH USDA CHICKEN COMMODITIES, until 2:00:00 p.m. PST, Thursday, January 27, 2022</w:t>
      </w:r>
    </w:p>
    <w:p w14:paraId="61877E04" w14:textId="77777777" w:rsidR="002F2C31" w:rsidRDefault="002F2C3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5F1E0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010FE2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16F36D7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3BC6B9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3E79550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FBEE194" w14:textId="217CD341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opening should contact </w:t>
      </w:r>
      <w:r w:rsidR="002F2C31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AD485D">
        <w:rPr>
          <w:rFonts w:ascii="Univers" w:hAnsi="Univers"/>
        </w:rPr>
        <w:t>hasing Services, at 509-354-71</w:t>
      </w:r>
      <w:r w:rsidR="002F2C31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68E0B8E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022D4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2331D2A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96A4AF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DCBF0A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FEC31E" w14:textId="254A608A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2F2C31">
        <w:rPr>
          <w:rFonts w:ascii="Univers" w:hAnsi="Univers"/>
        </w:rPr>
        <w:t xml:space="preserve">Adam </w:t>
      </w:r>
      <w:proofErr w:type="spellStart"/>
      <w:r w:rsidR="002F2C31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4F90297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892C2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130D27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9068143" w14:textId="5CBE6FD5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AD485D">
        <w:rPr>
          <w:rFonts w:ascii="Univers" w:hAnsi="Univers"/>
          <w:u w:val="single"/>
        </w:rPr>
        <w:t xml:space="preserve">January </w:t>
      </w:r>
      <w:r w:rsidR="00D73B66">
        <w:rPr>
          <w:rFonts w:ascii="Univers" w:hAnsi="Univers"/>
          <w:u w:val="single"/>
        </w:rPr>
        <w:t>5</w:t>
      </w:r>
      <w:r w:rsidR="002F2C31">
        <w:rPr>
          <w:rFonts w:ascii="Univers" w:hAnsi="Univers"/>
          <w:u w:val="single"/>
        </w:rPr>
        <w:t xml:space="preserve"> &amp; 1</w:t>
      </w:r>
      <w:r w:rsidR="00D73B66">
        <w:rPr>
          <w:rFonts w:ascii="Univers" w:hAnsi="Univers"/>
          <w:u w:val="single"/>
        </w:rPr>
        <w:t>2</w:t>
      </w:r>
      <w:r w:rsidR="002F2C31">
        <w:rPr>
          <w:rFonts w:ascii="Univers" w:hAnsi="Univers"/>
          <w:u w:val="single"/>
        </w:rPr>
        <w:t>, 2022</w:t>
      </w:r>
      <w:r>
        <w:rPr>
          <w:rFonts w:ascii="Univers" w:hAnsi="Univers"/>
        </w:rPr>
        <w:t>.</w:t>
      </w:r>
    </w:p>
    <w:p w14:paraId="7999A80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6CEFED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7FB7C09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763C7D4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892F74-A709-4D41-BC7A-07CD34001823}"/>
    <w:embedBold r:id="rId2" w:fontKey="{8F78F2DD-8F85-4F3E-88A5-547B4A61BD38}"/>
    <w:embedItalic r:id="rId3" w:fontKey="{AF13B03E-3C67-45A2-8944-B1CCC8F640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D647865-3543-4B96-862C-643AE21F6B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7786AC2-F3C5-4156-8E96-7F7F2A88D9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B22909D-6E78-430F-84C9-72C787F2C15B}"/>
  </w:font>
  <w:font w:name="Aldine401 BT">
    <w:altName w:val="Times New Roman"/>
    <w:charset w:val="00"/>
    <w:family w:val="roman"/>
    <w:pitch w:val="variable"/>
    <w:sig w:usb0="00000007" w:usb1="00000000" w:usb2="00000000" w:usb3="00000000" w:csb0="00000011" w:csb1="00000000"/>
    <w:embedRegular r:id="rId7" w:fontKey="{ADA73F6B-6EC6-4839-A80F-8681FF5151EE}"/>
    <w:embedBold r:id="rId8" w:fontKey="{BBC649EA-AA82-4B11-B7FB-BB176108A7C1}"/>
    <w:embedItalic r:id="rId9" w:fontKey="{999FC002-A7BE-44EA-9659-09EA62AC3FB8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9D65D3EA-4618-4F60-9183-CB821FE0CA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109F205-A814-4EF9-8A10-5D3B15D7B8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46BCFC54-A224-42E2-8335-CC78C75792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345AD"/>
    <w:rsid w:val="0009548F"/>
    <w:rsid w:val="000C1E25"/>
    <w:rsid w:val="001177A6"/>
    <w:rsid w:val="00173CD6"/>
    <w:rsid w:val="00263E33"/>
    <w:rsid w:val="00265330"/>
    <w:rsid w:val="00266719"/>
    <w:rsid w:val="002F2C31"/>
    <w:rsid w:val="002F47B0"/>
    <w:rsid w:val="00337969"/>
    <w:rsid w:val="00352718"/>
    <w:rsid w:val="00362805"/>
    <w:rsid w:val="003B6000"/>
    <w:rsid w:val="003C74E4"/>
    <w:rsid w:val="004A43D8"/>
    <w:rsid w:val="004C40AE"/>
    <w:rsid w:val="004F3B49"/>
    <w:rsid w:val="005419E1"/>
    <w:rsid w:val="0054224F"/>
    <w:rsid w:val="005F6E1F"/>
    <w:rsid w:val="00602277"/>
    <w:rsid w:val="006F7482"/>
    <w:rsid w:val="007845F9"/>
    <w:rsid w:val="008704A8"/>
    <w:rsid w:val="008B1896"/>
    <w:rsid w:val="008C4CEF"/>
    <w:rsid w:val="008E0F45"/>
    <w:rsid w:val="00916CD1"/>
    <w:rsid w:val="00955508"/>
    <w:rsid w:val="00A03728"/>
    <w:rsid w:val="00A5256E"/>
    <w:rsid w:val="00AD485D"/>
    <w:rsid w:val="00AE1B6E"/>
    <w:rsid w:val="00AE2055"/>
    <w:rsid w:val="00B4185D"/>
    <w:rsid w:val="00B71CA9"/>
    <w:rsid w:val="00B84886"/>
    <w:rsid w:val="00BF3600"/>
    <w:rsid w:val="00C06680"/>
    <w:rsid w:val="00C51030"/>
    <w:rsid w:val="00CB053D"/>
    <w:rsid w:val="00D73B66"/>
    <w:rsid w:val="00DD3400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6CF2AC9"/>
  <w15:chartTrackingRefBased/>
  <w15:docId w15:val="{CE5B39E4-F086-4C12-95A2-D9569641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9748E3-4587-4AC7-A3DE-8E1F275814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2F3658-A6C7-4A82-90B2-FCDB58574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FF641E-0506-49EC-953D-F22BF6CCB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9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5</cp:revision>
  <cp:lastPrinted>2012-09-13T23:01:00Z</cp:lastPrinted>
  <dcterms:created xsi:type="dcterms:W3CDTF">2021-12-20T22:05:00Z</dcterms:created>
  <dcterms:modified xsi:type="dcterms:W3CDTF">2022-01-07T23:06:00Z</dcterms:modified>
</cp:coreProperties>
</file>